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748" w:tblpY="1951"/>
        <w:tblW w:w="0" w:type="auto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</w:tblGrid>
      <w:tr w:rsidR="00D33881" w:rsidTr="00950568">
        <w:trPr>
          <w:trHeight w:val="1858"/>
        </w:trPr>
        <w:tc>
          <w:tcPr>
            <w:tcW w:w="1757" w:type="dxa"/>
            <w:tcBorders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pPr>
              <w:spacing w:before="59"/>
              <w:ind w:right="892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A6A2212" wp14:editId="34A9FDE8">
                  <wp:simplePos x="0" y="0"/>
                  <wp:positionH relativeFrom="column">
                    <wp:posOffset>3796030</wp:posOffset>
                  </wp:positionH>
                  <wp:positionV relativeFrom="paragraph">
                    <wp:posOffset>7551420</wp:posOffset>
                  </wp:positionV>
                  <wp:extent cx="182880" cy="182880"/>
                  <wp:effectExtent l="19050" t="19050" r="7620" b="7620"/>
                  <wp:wrapNone/>
                  <wp:docPr id="27" name="Picture 27" descr="alarm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larm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E804C" wp14:editId="280CEDB4">
                      <wp:simplePos x="0" y="0"/>
                      <wp:positionH relativeFrom="column">
                        <wp:posOffset>-310515</wp:posOffset>
                      </wp:positionH>
                      <wp:positionV relativeFrom="paragraph">
                        <wp:posOffset>342900</wp:posOffset>
                      </wp:positionV>
                      <wp:extent cx="241300" cy="491490"/>
                      <wp:effectExtent l="0" t="0" r="0" b="381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left:0;text-align:left;margin-left:-24.45pt;margin-top:27pt;width:19pt;height:38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307E33E" wp14:editId="30A574A0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312420</wp:posOffset>
                      </wp:positionV>
                      <wp:extent cx="267335" cy="491490"/>
                      <wp:effectExtent l="0" t="0" r="0" b="381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27" type="#_x0000_t202" style="position:absolute;margin-left:-26.45pt;margin-top:24.6pt;width:21.05pt;height:38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4521772" wp14:editId="1C5A42FD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281940</wp:posOffset>
                      </wp:positionV>
                      <wp:extent cx="267335" cy="491490"/>
                      <wp:effectExtent l="0" t="0" r="0" b="381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28" type="#_x0000_t202" style="position:absolute;margin-left:-26.45pt;margin-top:22.2pt;width:21.05pt;height:38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DC89DD4" wp14:editId="245BB784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251460</wp:posOffset>
                      </wp:positionV>
                      <wp:extent cx="267335" cy="491490"/>
                      <wp:effectExtent l="0" t="0" r="0" b="381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29" type="#_x0000_t202" style="position:absolute;margin-left:-26.45pt;margin-top:19.8pt;width:21.05pt;height:38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D33881" w:rsidRDefault="00D33881" w:rsidP="00950568"/>
        </w:tc>
      </w:tr>
      <w:tr w:rsidR="00D33881" w:rsidTr="00950568">
        <w:trPr>
          <w:trHeight w:val="1858"/>
        </w:trPr>
        <w:tc>
          <w:tcPr>
            <w:tcW w:w="1757" w:type="dxa"/>
            <w:tcBorders>
              <w:top w:val="dotted" w:sz="4" w:space="0" w:color="auto"/>
              <w:right w:val="dotted" w:sz="4" w:space="0" w:color="auto"/>
            </w:tcBorders>
          </w:tcPr>
          <w:p w:rsidR="00D33881" w:rsidRDefault="00D33881" w:rsidP="009505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0CE4C55" wp14:editId="55531319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220980</wp:posOffset>
                      </wp:positionV>
                      <wp:extent cx="267335" cy="491490"/>
                      <wp:effectExtent l="0" t="0" r="0" b="381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33881" w:rsidRPr="00491FC1" w:rsidRDefault="00D33881" w:rsidP="00D33881">
                                  <w:pPr>
                                    <w:spacing w:after="0" w:line="240" w:lineRule="auto"/>
                                    <w:ind w:right="902"/>
                                    <w:jc w:val="center"/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1FC1">
                                    <w:rPr>
                                      <w:rFonts w:ascii="Archivo Narrow" w:eastAsia="Archivo Narrow" w:hAnsi="Archivo Narrow" w:cs="Archivo Narrow"/>
                                      <w:b/>
                                      <w:sz w:val="26"/>
                                      <w:szCs w:val="26"/>
                                      <w14:textOutline w14:w="184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0" type="#_x0000_t202" style="position:absolute;margin-left:-26.45pt;margin-top:17.4pt;width:21.05pt;height:38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" filled="f" stroked="f">
                      <v:textbox inset=",0,,0">
                        <w:txbxContent>
                          <w:p w:rsidR="00D33881" w:rsidRPr="00491FC1" w:rsidRDefault="00D33881" w:rsidP="00D33881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D33881" w:rsidRDefault="00D33881" w:rsidP="00950568"/>
        </w:tc>
        <w:tc>
          <w:tcPr>
            <w:tcW w:w="1757" w:type="dxa"/>
            <w:tcBorders>
              <w:top w:val="dotted" w:sz="4" w:space="0" w:color="auto"/>
              <w:left w:val="dotted" w:sz="4" w:space="0" w:color="auto"/>
            </w:tcBorders>
          </w:tcPr>
          <w:p w:rsidR="00D33881" w:rsidRDefault="00D33881" w:rsidP="00950568"/>
        </w:tc>
      </w:tr>
    </w:tbl>
    <w:p w:rsidR="00E5417C" w:rsidRDefault="00A973C6">
      <w:pPr>
        <w:spacing w:before="7" w:after="0" w:line="70" w:lineRule="exact"/>
        <w:rPr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905D2B" wp14:editId="4D531B81">
                <wp:simplePos x="0" y="0"/>
                <wp:positionH relativeFrom="column">
                  <wp:posOffset>8651123</wp:posOffset>
                </wp:positionH>
                <wp:positionV relativeFrom="paragraph">
                  <wp:posOffset>-376022</wp:posOffset>
                </wp:positionV>
                <wp:extent cx="1047039" cy="420242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039" cy="42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F57" w:rsidRPr="00BF3F57" w:rsidRDefault="00BF3F57" w:rsidP="00BF3F57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ind w:right="20"/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BF3F57">
                              <w:rPr>
                                <w:rFonts w:ascii="Archivo Narrow" w:eastAsia="Archivo Narrow" w:hAnsi="Archivo Narrow" w:cs="Archivo Narrow"/>
                                <w:b/>
                                <w:color w:val="231F20"/>
                                <w:sz w:val="16"/>
                                <w:szCs w:val="20"/>
                              </w:rPr>
                              <w:sym w:font="Wingdings 2" w:char="F0DE"/>
                            </w:r>
                            <w:r>
                              <w:rPr>
                                <w:rFonts w:ascii="Archivo Narrow" w:eastAsia="Archivo Narrow" w:hAnsi="Archivo Narrow" w:cs="Archivo Narrow"/>
                                <w:b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3F57">
                              <w:rPr>
                                <w:rFonts w:ascii="Archivo Narrow" w:eastAsia="Archivo Narrow" w:hAnsi="Archivo Narrow" w:cs="Archivo Narrow"/>
                                <w:b/>
                                <w:color w:val="231F20"/>
                                <w:sz w:val="14"/>
                                <w:szCs w:val="20"/>
                              </w:rPr>
                              <w:t>REQUIRED</w:t>
                            </w:r>
                          </w:p>
                          <w:p w:rsidR="00A973C6" w:rsidRDefault="00A973C6" w:rsidP="009C5B13">
                            <w:pPr>
                              <w:spacing w:after="0" w:line="240" w:lineRule="auto"/>
                              <w:ind w:right="20"/>
                              <w:jc w:val="center"/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</w:pPr>
                            <w:r w:rsidRPr="00A973C6"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A973C6"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  <w:t>note</w:t>
                            </w:r>
                            <w:proofErr w:type="gramEnd"/>
                            <w:r w:rsidRPr="00A973C6">
                              <w:rPr>
                                <w:rFonts w:ascii="Archivo Narrow" w:eastAsia="Archivo Narrow" w:hAnsi="Archivo Narrow" w:cs="Archivo Narrow"/>
                                <w:bCs/>
                                <w:color w:val="231F20"/>
                                <w:sz w:val="14"/>
                                <w:szCs w:val="16"/>
                              </w:rPr>
                              <w:t xml:space="preserve"> changes / cross out deletions as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681.2pt;margin-top:-29.6pt;width:82.45pt;height:3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" filled="f" stroked="f" strokeweight=".5pt">
                <v:textbox>
                  <w:txbxContent>
                    <w:p w:rsidR="00BF3F57" w:rsidRPr="00BF3F57" w:rsidRDefault="00BF3F57" w:rsidP="00BF3F57">
                      <w:pPr>
                        <w:shd w:val="clear" w:color="auto" w:fill="F2F2F2" w:themeFill="background1" w:themeFillShade="F2"/>
                        <w:spacing w:after="0" w:line="240" w:lineRule="auto"/>
                        <w:ind w:right="20"/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6"/>
                          <w:szCs w:val="16"/>
                        </w:rPr>
                      </w:pPr>
                      <w:r w:rsidRPr="00BF3F57">
                        <w:rPr>
                          <w:rFonts w:ascii="Archivo Narrow" w:eastAsia="Archivo Narrow" w:hAnsi="Archivo Narrow" w:cs="Archivo Narrow"/>
                          <w:b/>
                          <w:color w:val="231F20"/>
                          <w:sz w:val="16"/>
                          <w:szCs w:val="20"/>
                        </w:rPr>
                        <w:sym w:font="Wingdings 2" w:char="F0DE"/>
                      </w:r>
                      <w:r>
                        <w:rPr>
                          <w:rFonts w:ascii="Archivo Narrow" w:eastAsia="Archivo Narrow" w:hAnsi="Archivo Narrow" w:cs="Archivo Narrow"/>
                          <w:b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BF3F57">
                        <w:rPr>
                          <w:rFonts w:ascii="Archivo Narrow" w:eastAsia="Archivo Narrow" w:hAnsi="Archivo Narrow" w:cs="Archivo Narrow"/>
                          <w:b/>
                          <w:color w:val="231F20"/>
                          <w:sz w:val="14"/>
                          <w:szCs w:val="20"/>
                        </w:rPr>
                        <w:t>REQUIRED</w:t>
                      </w:r>
                    </w:p>
                    <w:p w:rsidR="00A973C6" w:rsidRDefault="00A973C6" w:rsidP="009C5B13">
                      <w:pPr>
                        <w:spacing w:after="0" w:line="240" w:lineRule="auto"/>
                        <w:ind w:right="20"/>
                        <w:jc w:val="center"/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</w:pPr>
                      <w:r w:rsidRPr="00A973C6"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  <w:t>(</w:t>
                      </w:r>
                      <w:proofErr w:type="gramStart"/>
                      <w:r w:rsidRPr="00A973C6"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  <w:t>note</w:t>
                      </w:r>
                      <w:proofErr w:type="gramEnd"/>
                      <w:r w:rsidRPr="00A973C6">
                        <w:rPr>
                          <w:rFonts w:ascii="Archivo Narrow" w:eastAsia="Archivo Narrow" w:hAnsi="Archivo Narrow" w:cs="Archivo Narrow"/>
                          <w:bCs/>
                          <w:color w:val="231F20"/>
                          <w:sz w:val="14"/>
                          <w:szCs w:val="16"/>
                        </w:rPr>
                        <w:t xml:space="preserve"> changes / cross out deletions as needed)</w:t>
                      </w:r>
                    </w:p>
                  </w:txbxContent>
                </v:textbox>
              </v:shape>
            </w:pict>
          </mc:Fallback>
        </mc:AlternateContent>
      </w:r>
      <w:r w:rsidR="009C5B1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52F863" wp14:editId="720F9D3E">
                <wp:simplePos x="0" y="0"/>
                <wp:positionH relativeFrom="column">
                  <wp:posOffset>8021121</wp:posOffset>
                </wp:positionH>
                <wp:positionV relativeFrom="paragraph">
                  <wp:posOffset>-295275</wp:posOffset>
                </wp:positionV>
                <wp:extent cx="733245" cy="27604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5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B13" w:rsidRDefault="009C5B13" w:rsidP="009C5B13">
                            <w:pPr>
                              <w:spacing w:after="0" w:line="240" w:lineRule="auto"/>
                              <w:ind w:right="20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chivo Narrow" w:eastAsia="Archivo Narrow" w:hAnsi="Archivo Narrow" w:cs="Archivo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  <w:t>Legend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631.6pt;margin-top:-23.25pt;width:57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" filled="f" stroked="f" strokeweight=".5pt">
                <v:textbox>
                  <w:txbxContent>
                    <w:p w:rsidR="009C5B13" w:rsidRDefault="009C5B13" w:rsidP="009C5B13">
                      <w:pPr>
                        <w:spacing w:after="0" w:line="240" w:lineRule="auto"/>
                        <w:ind w:right="20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bCs/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rFonts w:ascii="Archivo Narrow" w:eastAsia="Archivo Narrow" w:hAnsi="Archivo Narrow" w:cs="Archivo Narrow"/>
                          <w:b/>
                          <w:bCs/>
                          <w:color w:val="231F20"/>
                          <w:sz w:val="26"/>
                          <w:szCs w:val="26"/>
                        </w:rPr>
                        <w:t>Legend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-53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2"/>
        <w:gridCol w:w="615"/>
      </w:tblGrid>
      <w:tr w:rsidR="00C052F1" w:rsidTr="00774CD7">
        <w:trPr>
          <w:trHeight w:hRule="exact" w:val="653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90" w:right="-20" w:hanging="180"/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 xml:space="preserve">outline of building(s), </w:t>
            </w:r>
            <w:r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>facilities and areas within the property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AE20A1">
            <w:pPr>
              <w:rPr>
                <w:noProof/>
              </w:rPr>
            </w:pPr>
          </w:p>
        </w:tc>
      </w:tr>
      <w:tr w:rsidR="00C052F1" w:rsidTr="00774CD7">
        <w:trPr>
          <w:trHeight w:hRule="exact" w:val="271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acces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s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1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an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d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1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egres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s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1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5"/>
                <w:sz w:val="16"/>
                <w:szCs w:val="18"/>
              </w:rPr>
              <w:t>points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AE20A1">
            <w:pPr>
              <w:rPr>
                <w:noProof/>
              </w:rPr>
            </w:pPr>
          </w:p>
        </w:tc>
      </w:tr>
      <w:tr w:rsidR="00C052F1" w:rsidTr="00C052F1">
        <w:trPr>
          <w:trHeight w:hRule="exact" w:val="478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90" w:right="-20" w:hanging="18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spill containment &amp;</w:t>
            </w:r>
          </w:p>
          <w:p w:rsidR="00C052F1" w:rsidRDefault="00C052F1" w:rsidP="00774CD7">
            <w:pPr>
              <w:spacing w:after="0" w:line="240" w:lineRule="auto"/>
              <w:ind w:left="19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mitigation equipment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774CD7" w:rsidP="00C052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C1044F7" wp14:editId="773291B7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516890</wp:posOffset>
                      </wp:positionV>
                      <wp:extent cx="371475" cy="209550"/>
                      <wp:effectExtent l="0" t="0" r="0" b="0"/>
                      <wp:wrapNone/>
                      <wp:docPr id="5" name="Text Box 59" descr="W:\Data\MASON\Special Projects\Site Map\Symbols\emergency assembly area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09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 b="-2106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 w:rsidP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33" type="#_x0000_t202" style="position:absolute;margin-left:3.5pt;margin-top:40.7pt;width:29.25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" stroked="f">
                      <v:fill r:id="rId10" o:title="emergency assembly area" recolor="t" rotate="t" type="frame"/>
                      <v:textbox>
                        <w:txbxContent>
                          <w:p w:rsidR="00774CD7" w:rsidRDefault="00774CD7" w:rsidP="00774CD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A0D1F73" wp14:editId="147C764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301625</wp:posOffset>
                      </wp:positionV>
                      <wp:extent cx="181610" cy="180340"/>
                      <wp:effectExtent l="0" t="0" r="8890" b="0"/>
                      <wp:wrapNone/>
                      <wp:docPr id="6" name="Text Box 58" descr="W:\Data\MASON\Special Projects\Site Map\Symbols\first aid equipment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" cy="1803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 b="-70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 w:rsidP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34" type="#_x0000_t202" style="position:absolute;margin-left:3.75pt;margin-top:23.75pt;width:14.3pt;height:1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" stroked="f">
                      <v:fill r:id="rId12" o:title="first aid equipment" recolor="t" rotate="t" type="frame"/>
                      <v:textbox>
                        <w:txbxContent>
                          <w:p w:rsidR="00774CD7" w:rsidRDefault="00774CD7" w:rsidP="00774CD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5D2C3DC" wp14:editId="01B093A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8890</wp:posOffset>
                      </wp:positionV>
                      <wp:extent cx="265430" cy="245110"/>
                      <wp:effectExtent l="0" t="0" r="20320" b="21590"/>
                      <wp:wrapNone/>
                      <wp:docPr id="7" name="Text Box 57" descr="W:\Data\MASON\Special Projects\Site Map\Symbols\spill containment and mitigation equipment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451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 b="-8290"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CD7" w:rsidRDefault="00774CD7" w:rsidP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.35pt;margin-top:.7pt;width:20.9pt;height:1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">
                      <v:fill r:id="rId14" o:title="spill containment and mitigation equipment" recolor="t" rotate="t" type="frame"/>
                      <v:textbox>
                        <w:txbxContent>
                          <w:p w:rsidR="00774CD7" w:rsidRDefault="00774CD7" w:rsidP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52F1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first aid equipment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C052F1">
            <w:pPr>
              <w:rPr>
                <w:noProof/>
              </w:rPr>
            </w:pPr>
          </w:p>
        </w:tc>
      </w:tr>
      <w:tr w:rsidR="00C052F1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C052F1" w:rsidRPr="004F1D4D" w:rsidRDefault="00C052F1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6"/>
                <w:szCs w:val="18"/>
              </w:rPr>
              <w:t>emergenc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y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18"/>
                <w:sz w:val="16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6"/>
                <w:szCs w:val="18"/>
              </w:rPr>
              <w:t>assembl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y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18"/>
                <w:sz w:val="16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6"/>
                <w:szCs w:val="18"/>
              </w:rPr>
              <w:t>area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052F1" w:rsidRDefault="00C052F1" w:rsidP="00C052F1">
            <w:pPr>
              <w:rPr>
                <w:noProof/>
              </w:rPr>
            </w:pPr>
          </w:p>
        </w:tc>
      </w:tr>
      <w:tr w:rsidR="00774CD7" w:rsidTr="00774CD7">
        <w:trPr>
          <w:trHeight w:hRule="exact" w:val="505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90" w:right="-20" w:hanging="18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sit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directional</w:t>
            </w:r>
          </w:p>
          <w:p w:rsidR="00774CD7" w:rsidRDefault="00774CD7" w:rsidP="00774CD7">
            <w:pPr>
              <w:spacing w:after="0" w:line="240" w:lineRule="auto"/>
              <w:ind w:left="19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orientatio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n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4"/>
                <w:sz w:val="16"/>
                <w:szCs w:val="18"/>
              </w:rPr>
              <w:t>(Nort</w:t>
            </w:r>
            <w:r w:rsidRPr="004260A5">
              <w:rPr>
                <w:rFonts w:ascii="Archivo Narrow" w:eastAsia="Archivo Narrow" w:hAnsi="Archivo Narrow" w:cs="Archivo Narrow"/>
                <w:color w:val="231F20"/>
                <w:sz w:val="16"/>
                <w:szCs w:val="18"/>
              </w:rPr>
              <w:t>h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15"/>
                <w:sz w:val="16"/>
                <w:szCs w:val="18"/>
              </w:rPr>
              <w:t xml:space="preserve"> </w:t>
            </w:r>
            <w:r w:rsidRPr="004260A5">
              <w:rPr>
                <w:rFonts w:ascii="Archivo Narrow" w:eastAsia="Archivo Narrow" w:hAnsi="Archivo Narrow" w:cs="Archivo Narrow"/>
                <w:color w:val="231F20"/>
                <w:spacing w:val="-4"/>
                <w:sz w:val="16"/>
                <w:szCs w:val="18"/>
              </w:rPr>
              <w:t>Arrow)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internal roads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loading areas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adjacent streets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pPr>
              <w:rPr>
                <w:noProof/>
              </w:rPr>
            </w:pP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proofErr w:type="spellStart"/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Haz</w:t>
            </w:r>
            <w:proofErr w:type="spellEnd"/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 xml:space="preserve"> Mat storage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Pr="00531B46" w:rsidRDefault="00774CD7" w:rsidP="00774CD7">
            <w:pPr>
              <w:jc w:val="center"/>
              <w:rPr>
                <w:b/>
              </w:rPr>
            </w:pPr>
            <w:r w:rsidRPr="00531B46">
              <w:rPr>
                <w:b/>
              </w:rPr>
              <w:t>HM</w: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proofErr w:type="spellStart"/>
            <w:r w:rsidRPr="004F1D4D"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Ha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z</w:t>
            </w:r>
            <w:proofErr w:type="spellEnd"/>
            <w:r w:rsidRPr="004F1D4D"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9"/>
                <w:sz w:val="18"/>
                <w:szCs w:val="18"/>
              </w:rPr>
              <w:t>W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ast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storage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Pr="00531B46" w:rsidRDefault="00774CD7" w:rsidP="00774CD7">
            <w:pPr>
              <w:jc w:val="center"/>
              <w:rPr>
                <w:b/>
              </w:rPr>
            </w:pPr>
            <w:r w:rsidRPr="00531B46">
              <w:rPr>
                <w:b/>
              </w:rPr>
              <w:t>HW</w:t>
            </w:r>
          </w:p>
        </w:tc>
      </w:tr>
      <w:tr w:rsidR="00E5417C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E5417C" w:rsidRDefault="004F1D4D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="00625BAC"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sewer floor drains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1C76FB" wp14:editId="550D5FD0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6350</wp:posOffset>
                      </wp:positionV>
                      <wp:extent cx="185420" cy="177800"/>
                      <wp:effectExtent l="635" t="0" r="4445" b="0"/>
                      <wp:wrapNone/>
                      <wp:docPr id="39" name="Text Box 43" descr="W:\Data\MASON\Special Projects\Site Map\Symbols\sewer floor drain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" cy="177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 b="-4286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36" type="#_x0000_t202" style="position:absolute;margin-left:8.1pt;margin-top:.5pt;width:14.6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" stroked="f">
                      <v:fill r:id="rId16" o:title="sewer floor drain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E5417C" w:rsidRDefault="004F1D4D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="00625BAC"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storm drains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219D3A" wp14:editId="0D99C52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6985</wp:posOffset>
                      </wp:positionV>
                      <wp:extent cx="170815" cy="180975"/>
                      <wp:effectExtent l="5715" t="9525" r="13970" b="9525"/>
                      <wp:wrapNone/>
                      <wp:docPr id="38" name="Text Box 44" descr="W:\Data\MASON\Special Projects\Site Map\Symbols\storm drain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1809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 r="-9460"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7" type="#_x0000_t202" style="position:absolute;margin-left:9.25pt;margin-top:.55pt;width:13.4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">
                      <v:fill r:id="rId18" o:title="storm drain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electrical shuto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2"/>
                <w:sz w:val="18"/>
                <w:szCs w:val="18"/>
              </w:rPr>
              <w:t>f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F2CAE59" wp14:editId="502975F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5080</wp:posOffset>
                      </wp:positionV>
                      <wp:extent cx="184150" cy="187960"/>
                      <wp:effectExtent l="0" t="0" r="0" b="3810"/>
                      <wp:wrapNone/>
                      <wp:docPr id="34" name="Text Box 48" descr="W:\Data\MASON\Special Projects\Site Map\Symbols\electrical shutoff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0" cy="1879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/>
                                <a:srcRect/>
                                <a:stretch>
                                  <a:fillRect r="-2069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8.05pt;margin-top:.4pt;width:14.5pt;height:1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" stroked="f">
                      <v:fill r:id="rId20" o:title="electrical shutoff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gas shuto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2"/>
                <w:sz w:val="18"/>
                <w:szCs w:val="18"/>
              </w:rPr>
              <w:t>f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19FFC5E" wp14:editId="51A1885A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6350</wp:posOffset>
                      </wp:positionV>
                      <wp:extent cx="192405" cy="188595"/>
                      <wp:effectExtent l="1270" t="2540" r="0" b="0"/>
                      <wp:wrapNone/>
                      <wp:docPr id="15" name="Text Box 49" descr="W:\Data\MASON\Special Projects\Site Map\Symbols\gas shutoff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885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b="-2020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39" type="#_x0000_t202" style="position:absolute;margin-left:8.9pt;margin-top:.5pt;width:15.15pt;height:1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" stroked="f">
                      <v:fill r:id="rId22" o:title="gas shutoff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Pr="004F1D4D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water shuto</w:t>
            </w:r>
            <w:r w:rsidRPr="004F1D4D">
              <w:rPr>
                <w:rFonts w:ascii="Archivo Narrow" w:eastAsia="Archivo Narrow" w:hAnsi="Archivo Narrow" w:cs="Archivo Narrow"/>
                <w:color w:val="231F20"/>
                <w:spacing w:val="-3"/>
                <w:sz w:val="18"/>
                <w:szCs w:val="18"/>
              </w:rPr>
              <w:t>f</w:t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CF8B53E" wp14:editId="2C4DEF7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14605</wp:posOffset>
                      </wp:positionV>
                      <wp:extent cx="171450" cy="171450"/>
                      <wp:effectExtent l="0" t="3810" r="0" b="0"/>
                      <wp:wrapNone/>
                      <wp:docPr id="14" name="Text Box 50" descr="W:\Data\MASON\Special Projects\Site Map\Symbols\water shutoff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9.55pt;margin-top:1.15pt;width:13.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" stroked="f">
                      <v:fill r:id="rId24" o:title="water shutoff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4CD7" w:rsidTr="004F1D4D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2F2F2" w:themeFill="background1" w:themeFillShade="F2"/>
          </w:tcPr>
          <w:p w:rsidR="00774CD7" w:rsidRDefault="00774CD7" w:rsidP="00774CD7">
            <w:pPr>
              <w:spacing w:after="0" w:line="240" w:lineRule="auto"/>
              <w:ind w:left="1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 w:rsidRPr="004F1D4D">
              <w:rPr>
                <w:rFonts w:ascii="Archivo Narrow" w:eastAsia="Archivo Narrow" w:hAnsi="Archivo Narrow" w:cs="Archivo Narrow"/>
                <w:b/>
                <w:color w:val="231F20"/>
                <w:sz w:val="16"/>
                <w:szCs w:val="20"/>
              </w:rPr>
              <w:sym w:font="Wingdings 2" w:char="F0DE"/>
            </w:r>
            <w:r w:rsidRPr="004F1D4D"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fire extinguisher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774CD7" w:rsidRDefault="00774CD7" w:rsidP="00774C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4E900FF" wp14:editId="39D82322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-841</wp:posOffset>
                      </wp:positionV>
                      <wp:extent cx="171450" cy="196850"/>
                      <wp:effectExtent l="0" t="0" r="0" b="0"/>
                      <wp:wrapNone/>
                      <wp:docPr id="11" name="Text Box 53" descr="W:\Data\MASON\Special Projects\Site Map\Symbols\fire extinguisher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968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/>
                                <a:srcRect/>
                                <a:stretch>
                                  <a:fillRect b="-3939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CD7" w:rsidRDefault="00774C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8.65pt;margin-top:-.05pt;width:13.5pt;height:1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" stroked="f">
                      <v:fill r:id="rId26" o:title="fire extinguisher" recolor="t" rotate="t" type="frame"/>
                      <v:textbox>
                        <w:txbxContent>
                          <w:p w:rsidR="00774CD7" w:rsidRDefault="00774CD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fir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hydrant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&amp;</w:t>
            </w:r>
            <w:r>
              <w:rPr>
                <w:rFonts w:ascii="Archivo Narrow" w:eastAsia="Archivo Narrow" w:hAnsi="Archivo Narrow" w:cs="Archivo Narrow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connections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C8A9CB" wp14:editId="34268D70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13970</wp:posOffset>
                      </wp:positionV>
                      <wp:extent cx="175260" cy="162560"/>
                      <wp:effectExtent l="1270" t="0" r="4445" b="0"/>
                      <wp:wrapNone/>
                      <wp:docPr id="37" name="Text Box 45" descr="W:\Data\MASON\Special Projects\Site Map\Symbols\fire hydrants and connection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625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b="-12546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42" type="#_x0000_t202" style="position:absolute;margin-left:8.9pt;margin-top:1.1pt;width:13.8pt;height:1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" stroked="f">
                      <v:fill r:id="rId28" o:title="fire hydrants and connection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>sprinkle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r</w:t>
            </w:r>
            <w:r>
              <w:rPr>
                <w:rFonts w:ascii="Archivo Narrow" w:eastAsia="Archivo Narrow" w:hAnsi="Archivo Narrow" w:cs="Archivo Narrow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>syste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m</w:t>
            </w:r>
            <w:r>
              <w:rPr>
                <w:rFonts w:ascii="Archivo Narrow" w:eastAsia="Archivo Narrow" w:hAnsi="Archivo Narrow" w:cs="Archivo Narrow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>valves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0CE079" wp14:editId="770C532D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2540</wp:posOffset>
                      </wp:positionV>
                      <wp:extent cx="194310" cy="180340"/>
                      <wp:effectExtent l="1270" t="635" r="4445" b="0"/>
                      <wp:wrapNone/>
                      <wp:docPr id="36" name="Text Box 46" descr="W:\Data\MASON\Special Projects\Site Map\Symbols\sprinkler system valve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803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/>
                                <a:srcRect/>
                                <a:stretch>
                                  <a:fillRect b="-157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3" type="#_x0000_t202" style="position:absolute;margin-left:7.4pt;margin-top:.2pt;width:15.3pt;height:1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" stroked="f">
                      <v:fill r:id="rId30" o:title="sprinkler system valve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ai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r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conditionin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g</w:t>
            </w:r>
            <w:r>
              <w:rPr>
                <w:rFonts w:ascii="Archivo Narrow" w:eastAsia="Archivo Narrow" w:hAnsi="Archivo Narrow" w:cs="Archivo Narrow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4"/>
                <w:sz w:val="18"/>
                <w:szCs w:val="18"/>
              </w:rPr>
              <w:t>shuto</w:t>
            </w:r>
            <w:r>
              <w:rPr>
                <w:rFonts w:ascii="Archivo Narrow" w:eastAsia="Archivo Narrow" w:hAnsi="Archivo Narrow" w:cs="Archivo Narrow"/>
                <w:color w:val="231F20"/>
                <w:spacing w:val="-6"/>
                <w:sz w:val="18"/>
                <w:szCs w:val="18"/>
              </w:rPr>
              <w:t>f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DFE1A8" wp14:editId="5DE0AAB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17780</wp:posOffset>
                      </wp:positionV>
                      <wp:extent cx="160020" cy="160020"/>
                      <wp:effectExtent l="0" t="0" r="4445" b="2540"/>
                      <wp:wrapNone/>
                      <wp:docPr id="35" name="Text Box 63" descr="AC Shutoff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600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 w:rsidP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44" type="#_x0000_t202" alt="AC Shutoff" style="position:absolute;margin-left:10.1pt;margin-top:1.4pt;width:12.6pt;height:1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" stroked="f">
                      <v:fill r:id="rId32" o:title="AC Shutoff" recolor="t" rotate="t" type="frame"/>
                      <v:textbox>
                        <w:txbxContent>
                          <w:p w:rsidR="00504EDD" w:rsidRDefault="00504EDD" w:rsidP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506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emergency shuto</w:t>
            </w:r>
            <w:r>
              <w:rPr>
                <w:rFonts w:ascii="Archivo Narrow" w:eastAsia="Archivo Narrow" w:hAnsi="Archivo Narrow" w:cs="Archivo Narrow"/>
                <w:color w:val="231F20"/>
                <w:spacing w:val="-2"/>
                <w:sz w:val="18"/>
                <w:szCs w:val="18"/>
              </w:rPr>
              <w:t>f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f</w:t>
            </w:r>
          </w:p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(i.e. gas pump)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013F24" wp14:editId="3DDFFEB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5080</wp:posOffset>
                      </wp:positionV>
                      <wp:extent cx="276860" cy="275590"/>
                      <wp:effectExtent l="0" t="0" r="3175" b="3810"/>
                      <wp:wrapNone/>
                      <wp:docPr id="13" name="Text Box 51" descr="W:\Data\MASON\Special Projects\Site Map\Symbols\emergency shutoff (ie gas pump)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755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 b="-461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4.75pt;margin-top:.4pt;width:21.8pt;height:2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" stroked="f">
                      <v:fill r:id="rId34" o:title="emergency shutoff (ie gas pump)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dispenser island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53B02D3" wp14:editId="53E844C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39370</wp:posOffset>
                      </wp:positionV>
                      <wp:extent cx="325120" cy="82550"/>
                      <wp:effectExtent l="1905" t="0" r="0" b="3175"/>
                      <wp:wrapNone/>
                      <wp:docPr id="12" name="Text Box 52" descr="W:\Data\MASON\Special Projects\Site Map\Symbols\dispenser island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8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 b="-1094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1.45pt;margin-top:3.1pt;width:25.6pt;height: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" stroked="f">
                      <v:fill r:id="rId36" o:title="dispenser island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SD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&amp;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Contingenc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y</w:t>
            </w:r>
            <w:r>
              <w:rPr>
                <w:rFonts w:ascii="Archivo Narrow" w:eastAsia="Archivo Narrow" w:hAnsi="Archivo Narrow" w:cs="Archivo Narrow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>Plan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BF6483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B6528B9" wp14:editId="32D80B3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36195</wp:posOffset>
                      </wp:positionV>
                      <wp:extent cx="325120" cy="161290"/>
                      <wp:effectExtent l="0" t="0" r="17780" b="1016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" cy="161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6483" w:rsidRPr="00BF6483" w:rsidRDefault="00BF6483" w:rsidP="00BF648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BF6483"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  <w:t>SDS &amp; CP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" o:spid="_x0000_s1047" type="#_x0000_t202" style="position:absolute;margin-left:2.45pt;margin-top:2.85pt;width:25.6pt;height:1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" filled="f">
                      <v:textbox inset="0,,0">
                        <w:txbxContent>
                          <w:p w:rsidR="00BF6483" w:rsidRPr="00BF6483" w:rsidRDefault="00BF6483" w:rsidP="00BF6483">
                            <w:pPr>
                              <w:spacing w:after="0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BF6483">
                              <w:rPr>
                                <w:b/>
                                <w:sz w:val="10"/>
                                <w:szCs w:val="10"/>
                              </w:rPr>
                              <w:t>SDS &amp; CP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506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safety showers &amp;</w:t>
            </w:r>
          </w:p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eyewashes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C8DDB5" wp14:editId="59EE557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57150</wp:posOffset>
                      </wp:positionV>
                      <wp:extent cx="321310" cy="180975"/>
                      <wp:effectExtent l="2540" t="0" r="0" b="3175"/>
                      <wp:wrapNone/>
                      <wp:docPr id="9" name="Text Box 55" descr="W:\Data\MASON\Special Projects\Site Map\Symbols\safety showers and eyewashe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1809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2.25pt;margin-top:4.5pt;width:25.3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" stroked="f">
                      <v:fill r:id="rId38" o:title="safety showers and eyewashe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506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51" w:lineRule="auto"/>
              <w:ind w:left="70" w:right="324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personal protective equipment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9B0FE1" wp14:editId="36BD2E6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53340</wp:posOffset>
                      </wp:positionV>
                      <wp:extent cx="320675" cy="180975"/>
                      <wp:effectExtent l="0" t="0" r="3175" b="0"/>
                      <wp:wrapNone/>
                      <wp:docPr id="8" name="Text Box 56" descr="W:\Data\MASON\Special Projects\Site Map\Symbols\personal protective equipment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1809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49" type="#_x0000_t202" style="position:absolute;margin-left:1.3pt;margin-top:4.2pt;width:25.2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" stroked="f">
                      <v:fill r:id="rId40" o:title="personal protective equipment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sensors or probes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85D3CA" wp14:editId="411AE4C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28575</wp:posOffset>
                      </wp:positionV>
                      <wp:extent cx="175260" cy="175260"/>
                      <wp:effectExtent l="0" t="0" r="0" b="0"/>
                      <wp:wrapNone/>
                      <wp:docPr id="4" name="Text Box 60" descr="W:\Data\MASON\Special Projects\Site Map\Symbols\sensors or probe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752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1"/>
                                <a:srcRect/>
                                <a:stretch>
                                  <a:fillRect r="-1408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50" type="#_x0000_t202" style="position:absolute;margin-left:9.25pt;margin-top:2.25pt;width:13.8pt;height:1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" stroked="f">
                      <v:fill r:id="rId42" o:title="sensors or probe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leak detectors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FDA9FA1" wp14:editId="512AB010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5241</wp:posOffset>
                      </wp:positionV>
                      <wp:extent cx="209550" cy="168910"/>
                      <wp:effectExtent l="0" t="0" r="0" b="2540"/>
                      <wp:wrapNone/>
                      <wp:docPr id="3" name="Text Box 61" descr="W:\Data\MASON\Special Projects\Site Map\Symbols\leak detector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89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/>
                                <a:srcRect/>
                                <a:stretch>
                                  <a:fillRect r="-757"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51" type="#_x0000_t202" style="position:absolute;margin-left:6.9pt;margin-top:.4pt;width:16.5pt;height:1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" stroked="f">
                      <v:fill r:id="rId44" o:title="leak detectors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417C" w:rsidTr="00AE20A1">
        <w:trPr>
          <w:trHeight w:hRule="exact" w:val="334"/>
        </w:trPr>
        <w:tc>
          <w:tcPr>
            <w:tcW w:w="171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625BAC" w:rsidP="00774CD7">
            <w:pPr>
              <w:spacing w:after="0" w:line="240" w:lineRule="auto"/>
              <w:ind w:left="70" w:right="-20"/>
              <w:rPr>
                <w:rFonts w:ascii="Archivo Narrow" w:eastAsia="Archivo Narrow" w:hAnsi="Archivo Narrow" w:cs="Archivo Narrow"/>
                <w:sz w:val="18"/>
                <w:szCs w:val="18"/>
              </w:rPr>
            </w:pPr>
            <w:r>
              <w:rPr>
                <w:rFonts w:ascii="Archivo Narrow" w:eastAsia="Archivo Narrow" w:hAnsi="Archivo Narrow" w:cs="Archivo Narrow"/>
                <w:color w:val="231F20"/>
                <w:spacing w:val="-5"/>
                <w:sz w:val="18"/>
                <w:szCs w:val="18"/>
              </w:rPr>
              <w:t>alar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m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5"/>
                <w:sz w:val="18"/>
                <w:szCs w:val="18"/>
              </w:rPr>
              <w:t>monitorin</w:t>
            </w:r>
            <w:r>
              <w:rPr>
                <w:rFonts w:ascii="Archivo Narrow" w:eastAsia="Archivo Narrow" w:hAnsi="Archivo Narrow" w:cs="Archivo Narrow"/>
                <w:color w:val="231F20"/>
                <w:sz w:val="18"/>
                <w:szCs w:val="18"/>
              </w:rPr>
              <w:t>g</w:t>
            </w:r>
            <w:r>
              <w:rPr>
                <w:rFonts w:ascii="Archivo Narrow" w:eastAsia="Archivo Narrow" w:hAnsi="Archivo Narrow" w:cs="Archivo Narrow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chivo Narrow" w:eastAsia="Archivo Narrow" w:hAnsi="Archivo Narrow" w:cs="Archivo Narrow"/>
                <w:color w:val="231F20"/>
                <w:spacing w:val="-5"/>
                <w:sz w:val="18"/>
                <w:szCs w:val="18"/>
              </w:rPr>
              <w:t>console</w:t>
            </w:r>
          </w:p>
        </w:tc>
        <w:tc>
          <w:tcPr>
            <w:tcW w:w="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5417C" w:rsidRDefault="00AE20A1" w:rsidP="00AE20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8988CA8" wp14:editId="0F58EEDD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14131</wp:posOffset>
                      </wp:positionV>
                      <wp:extent cx="171450" cy="175260"/>
                      <wp:effectExtent l="0" t="0" r="19050" b="15240"/>
                      <wp:wrapNone/>
                      <wp:docPr id="2" name="Text Box 62" descr="W:\Data\MASON\Special Projects\Site Map\Symbols\alarm monitoring console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52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/>
                                <a:srcRect/>
                                <a:stretch>
                                  <a:fillRect r="-2222"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EDD" w:rsidRDefault="00504ED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52" type="#_x0000_t202" style="position:absolute;margin-left:8.75pt;margin-top:1.1pt;width:13.5pt;height:1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">
                      <v:fill r:id="rId46" o:title="alarm monitoring console" recolor="t" rotate="t" type="frame"/>
                      <v:textbox>
                        <w:txbxContent>
                          <w:p w:rsidR="00504EDD" w:rsidRDefault="00504ED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C0EA8" w:rsidRDefault="00DD0292" w:rsidP="00CC286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2506EC" wp14:editId="01874BBA">
                <wp:simplePos x="0" y="0"/>
                <wp:positionH relativeFrom="column">
                  <wp:posOffset>152400</wp:posOffset>
                </wp:positionH>
                <wp:positionV relativeFrom="paragraph">
                  <wp:posOffset>6407150</wp:posOffset>
                </wp:positionV>
                <wp:extent cx="6896100" cy="318135"/>
                <wp:effectExtent l="0" t="0" r="0" b="571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292" w:rsidRPr="00DD0292" w:rsidRDefault="00DD0292" w:rsidP="009328B5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8/</w:t>
                            </w:r>
                            <w:r w:rsidR="009D711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31</w:t>
                            </w:r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/2015 </w:t>
                            </w:r>
                            <w:proofErr w:type="spellStart"/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jm</w:t>
                            </w:r>
                            <w:proofErr w:type="spellEnd"/>
                            <w:r w:rsidRPr="00DD0292"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instrText xml:space="preserve"> FILENAME  \* Upper \p  \* MERGEFORMAT </w:instrText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D7112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t>W:\DATA\FORMSARCHIVE\HM\HMP\HMP\MASTER HMP NEW PLAN\SITE MAP REV 8-31-15 FINAL.DOCX</w:t>
                            </w:r>
                            <w:r w:rsidRPr="00DD02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CC2869" w:rsidRPr="00DD0292" w:rsidRDefault="00CC2869" w:rsidP="00DD0292">
                            <w:pPr>
                              <w:spacing w:after="0" w:line="240" w:lineRule="auto"/>
                              <w:ind w:right="20"/>
                              <w:rPr>
                                <w:rFonts w:eastAsia="Archivo Narrow" w:cstheme="minorHAnsi"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margin-left:12pt;margin-top:504.5pt;width:543pt;height:2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" filled="f" stroked="f" strokeweight=".5pt">
                <v:textbox>
                  <w:txbxContent>
                    <w:p w:rsidR="00DD0292" w:rsidRPr="00DD0292" w:rsidRDefault="00DD0292" w:rsidP="009328B5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>8/</w:t>
                      </w:r>
                      <w:r w:rsidR="009D711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>31</w:t>
                      </w:r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 xml:space="preserve">/2015 </w:t>
                      </w:r>
                      <w:proofErr w:type="spellStart"/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>jm</w:t>
                      </w:r>
                      <w:proofErr w:type="spellEnd"/>
                      <w:r w:rsidRPr="00DD0292"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fldChar w:fldCharType="begin"/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instrText xml:space="preserve"> FILENAME  \* Upper \p  \* MERGEFORMAT </w:instrText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fldChar w:fldCharType="separate"/>
                      </w:r>
                      <w:r w:rsidR="009D7112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t>W:\DATA\FORMSARCHIVE\HM\HMP\HMP\MASTER HMP NEW PLAN\SITE MAP REV 8-31-15 FINAL.DOCX</w:t>
                      </w:r>
                      <w:r w:rsidRPr="00DD0292">
                        <w:rPr>
                          <w:rFonts w:cstheme="minorHAnsi"/>
                          <w:sz w:val="20"/>
                          <w:szCs w:val="20"/>
                        </w:rPr>
                        <w:fldChar w:fldCharType="end"/>
                      </w:r>
                    </w:p>
                    <w:p w:rsidR="00CC2869" w:rsidRPr="00DD0292" w:rsidRDefault="00CC2869" w:rsidP="00DD0292">
                      <w:pPr>
                        <w:spacing w:after="0" w:line="240" w:lineRule="auto"/>
                        <w:ind w:right="20"/>
                        <w:rPr>
                          <w:rFonts w:eastAsia="Archivo Narrow" w:cstheme="minorHAnsi"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C0EA8" w:rsidSect="009C5B13">
      <w:headerReference w:type="default" r:id="rId47"/>
      <w:type w:val="continuous"/>
      <w:pgSz w:w="15840" w:h="12240" w:orient="landscape"/>
      <w:pgMar w:top="360" w:right="360" w:bottom="360" w:left="360" w:header="288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422" w:rsidRDefault="008C1422" w:rsidP="0073111B">
      <w:pPr>
        <w:spacing w:after="0" w:line="240" w:lineRule="auto"/>
      </w:pPr>
      <w:r>
        <w:separator/>
      </w:r>
    </w:p>
  </w:endnote>
  <w:endnote w:type="continuationSeparator" w:id="0">
    <w:p w:rsidR="008C1422" w:rsidRDefault="008C1422" w:rsidP="00731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9D1AB8A-C11F-488D-A442-1F3116A8AF7B}"/>
    <w:embedBold r:id="rId2" w:fontKey="{7F7768C7-B86E-4E8A-96D4-1DE2724FB2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chivo Narrow">
    <w:panose1 w:val="02000000000000000000"/>
    <w:charset w:val="00"/>
    <w:family w:val="auto"/>
    <w:pitch w:val="variable"/>
    <w:sig w:usb0="A000002F" w:usb1="000000FA" w:usb2="00000000" w:usb3="00000000" w:csb0="00000093" w:csb1="00000000"/>
    <w:embedRegular r:id="rId3" w:fontKey="{F9EF9582-01CE-45EB-9FD7-02DF6DE38EE3}"/>
    <w:embedBold r:id="rId4" w:fontKey="{97264498-B27D-4F62-B38B-568D27ADB6D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1A71316-A977-47B5-9C9A-8BBA22533E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8529D78-43C9-43A0-90A7-03717BE9F3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422" w:rsidRDefault="008C1422" w:rsidP="0073111B">
      <w:pPr>
        <w:spacing w:after="0" w:line="240" w:lineRule="auto"/>
      </w:pPr>
      <w:r>
        <w:separator/>
      </w:r>
    </w:p>
  </w:footnote>
  <w:footnote w:type="continuationSeparator" w:id="0">
    <w:p w:rsidR="008C1422" w:rsidRDefault="008C1422" w:rsidP="00731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11B" w:rsidRPr="0073111B" w:rsidRDefault="0073111B" w:rsidP="0073111B">
    <w:pPr>
      <w:pStyle w:val="Header"/>
      <w:pBdr>
        <w:bottom w:val="single" w:sz="4" w:space="1" w:color="auto"/>
      </w:pBdr>
      <w:spacing w:before="120"/>
      <w:rPr>
        <w:rFonts w:ascii="Archivo Narrow" w:hAnsi="Archivo Narrow"/>
        <w:b/>
      </w:rPr>
    </w:pPr>
    <w:r w:rsidRPr="0073111B">
      <w:rPr>
        <w:rFonts w:ascii="Archivo Narrow" w:hAnsi="Archivo Narrow"/>
        <w:b/>
      </w:rPr>
      <w:t>Sacramento County Environmental Compliance Division</w:t>
    </w:r>
    <w:r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>Consolidated Facility Site Map</w:t>
    </w:r>
    <w:r w:rsidRPr="0073111B"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ab/>
    </w:r>
    <w:r w:rsidRPr="0073111B">
      <w:rPr>
        <w:rFonts w:ascii="Archivo Narrow" w:hAnsi="Archivo Narrow"/>
        <w:b/>
      </w:rPr>
      <w:tab/>
      <w:t>Hazardous Materials Plan</w:t>
    </w:r>
  </w:p>
  <w:p w:rsidR="0073111B" w:rsidRDefault="0073111B" w:rsidP="0073111B">
    <w:pPr>
      <w:pStyle w:val="Header"/>
      <w:spacing w:before="60"/>
      <w:rPr>
        <w:rFonts w:ascii="Archivo Narrow" w:hAnsi="Archivo Narrow"/>
      </w:rPr>
    </w:pPr>
    <w:r>
      <w:rPr>
        <w:rFonts w:ascii="Archivo Narrow" w:hAnsi="Archivo Narrow"/>
      </w:rPr>
      <w:t>BUSINESS NAME:</w:t>
    </w:r>
    <w:r>
      <w:rPr>
        <w:rFonts w:ascii="Archivo Narrow" w:hAnsi="Archivo Narrow"/>
      </w:rPr>
      <w:tab/>
    </w:r>
    <w:r>
      <w:rPr>
        <w:rFonts w:ascii="Archivo Narrow" w:hAnsi="Archivo Narrow"/>
      </w:rPr>
      <w:tab/>
      <w:t>SITE ADDRESS:</w:t>
    </w:r>
  </w:p>
  <w:p w:rsidR="0073111B" w:rsidRDefault="00CC2869" w:rsidP="0073111B">
    <w:pPr>
      <w:pStyle w:val="Header"/>
      <w:spacing w:before="60"/>
      <w:rPr>
        <w:rFonts w:ascii="Archivo Narrow" w:hAnsi="Archivo Narrow"/>
      </w:rPr>
    </w:pPr>
    <w:r>
      <w:rPr>
        <w:rFonts w:ascii="Archivo Narrow" w:eastAsia="Archivo Narrow" w:hAnsi="Archivo Narrow" w:cs="Archivo Narrow"/>
        <w:noProof/>
        <w:color w:val="231F20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F786AE" wp14:editId="01F67CDC">
              <wp:simplePos x="0" y="0"/>
              <wp:positionH relativeFrom="column">
                <wp:posOffset>548640</wp:posOffset>
              </wp:positionH>
              <wp:positionV relativeFrom="paragraph">
                <wp:posOffset>158115</wp:posOffset>
              </wp:positionV>
              <wp:extent cx="7124700" cy="491490"/>
              <wp:effectExtent l="0" t="0" r="0" b="3810"/>
              <wp:wrapNone/>
              <wp:docPr id="54" name="Group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4700" cy="491490"/>
                        <a:chOff x="0" y="0"/>
                        <a:chExt cx="7124892" cy="491490"/>
                      </a:xfrm>
                    </wpg:grpSpPr>
                    <wps:wsp>
                      <wps:cNvPr id="1" name="Text Box 1"/>
                      <wps:cNvSpPr txBox="1"/>
                      <wps:spPr>
                        <a:xfrm>
                          <a:off x="0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Text Box 40"/>
                      <wps:cNvSpPr txBox="1"/>
                      <wps:spPr>
                        <a:xfrm>
                          <a:off x="1112808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Text Box 41"/>
                      <wps:cNvSpPr txBox="1"/>
                      <wps:spPr>
                        <a:xfrm>
                          <a:off x="2225616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42"/>
                      <wps:cNvSpPr txBox="1"/>
                      <wps:spPr>
                        <a:xfrm>
                          <a:off x="3347049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Text Box 43"/>
                      <wps:cNvSpPr txBox="1"/>
                      <wps:spPr>
                        <a:xfrm>
                          <a:off x="4459857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xt Box 44"/>
                      <wps:cNvSpPr txBox="1"/>
                      <wps:spPr>
                        <a:xfrm>
                          <a:off x="5572665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45"/>
                      <wps:cNvSpPr txBox="1"/>
                      <wps:spPr>
                        <a:xfrm>
                          <a:off x="6685472" y="0"/>
                          <a:ext cx="439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869" w:rsidRPr="00491FC1" w:rsidRDefault="00CC2869" w:rsidP="00CC2869">
                            <w:pPr>
                              <w:spacing w:after="0" w:line="240" w:lineRule="auto"/>
                              <w:ind w:right="902"/>
                              <w:jc w:val="center"/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C1">
                              <w:rPr>
                                <w:rFonts w:ascii="Archivo Narrow" w:eastAsia="Archivo Narrow" w:hAnsi="Archivo Narrow" w:cs="Archivo Narrow"/>
                                <w:b/>
                                <w:sz w:val="26"/>
                                <w:szCs w:val="26"/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4" o:spid="_x0000_s1054" style="position:absolute;margin-left:43.2pt;margin-top:12.45pt;width:561pt;height:38.7pt;z-index:251659264" coordsize="71248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5" type="#_x0000_t202" style="position:absolute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fKsIA&#10;AADaAAAADwAAAGRycy9kb3ducmV2LnhtbERPTWvCQBC9C/6HZQQv0my0tpTUVYqQokdtI+Y2ZKdJ&#10;2uxsyG41/fduoOBpeLzPWW1604gLda62rGAexSCIC6trLhV8fqQPLyCcR9bYWCYFf+Rgsx6PVpho&#10;e+UDXY6+FCGEXYIKKu/bREpXVGTQRbYlDtyX7Qz6ALtS6g6vIdw0chHHz9JgzaGhwpa2FRU/x1+j&#10;oDk95jLLtjHv0/l7/nTYnb9nS6Wmk/7tFYSn3t/F/+6dDvNheGW4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98qwgAAANoAAAAPAAAAAAAAAAAAAAAAAJgCAABkcnMvZG93&#10;bnJldi54bWxQSwUGAAAAAAQABAD1AAAAhwMAAAAA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  <v:shape id="Text Box 40" o:spid="_x0000_s1056" type="#_x0000_t202" style="position:absolute;left:11128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60cAA&#10;AADbAAAADwAAAGRycy9kb3ducmV2LnhtbERPy4rCMBTdC/5DuIIb0dTHiFSjiKA4Sx0V3V2aa1tt&#10;bkoTtfP3ZiG4PJz3bFGbQjypcrllBf1eBII4sTrnVMHhb92dgHAeWWNhmRT8k4PFvNmYYazti3f0&#10;3PtUhBB2MSrIvC9jKV2SkUHXsyVx4K62MugDrFKpK3yFcFPIQRSNpcGcQ0OGJa0ySu77h1FQnIYX&#10;eTyuIv5d9zeXn932fOuMlGq36uUUhKfaf8Uf91YrGIX1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c60cAAAADbAAAADwAAAAAAAAAAAAAAAACYAgAAZHJzL2Rvd25y&#10;ZXYueG1sUEsFBgAAAAAEAAQA9QAAAIUDAAAAAA=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  <v:shape id="Text Box 41" o:spid="_x0000_s1057" type="#_x0000_t202" style="position:absolute;left:22256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fSsQA&#10;AADbAAAADwAAAGRycy9kb3ducmV2LnhtbESPS4vCQBCE74L/YWhhL6KTrA+WrKOI4KJHn+ityfQm&#10;WTM9ITOr8d87guCxqKqvqMmsMaW4Uu0KywrifgSCOLW64EzBfrfsfYFwHlljaZkU3MnBbNpuTTDR&#10;9sYbum59JgKEXYIKcu+rREqX5mTQ9W1FHLxfWxv0QdaZ1DXeAtyU8jOKxtJgwWEhx4oWOaWX7b9R&#10;UB4HZ3k4LCJeL+Of82izOv11h0p9dJr5NwhPjX+HX+2VVjCM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n0rEAAAA2wAAAA8AAAAAAAAAAAAAAAAAmAIAAGRycy9k&#10;b3ducmV2LnhtbFBLBQYAAAAABAAEAPUAAACJAwAAAAA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  <v:shape id="Text Box 42" o:spid="_x0000_s1058" type="#_x0000_t202" style="position:absolute;left:33470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BPcUA&#10;AADbAAAADwAAAGRycy9kb3ducmV2LnhtbESPQWvCQBSE7wX/w/IKvZS6UVOR6CpFUNJjrBa9PbLP&#10;JDX7NmRXE/99tyD0OMzMN8xi1Zta3Kh1lWUFo2EEgji3uuJCwf5r8zYD4TyyxtoyKbiTg9Vy8LTA&#10;RNuOM7rtfCEChF2CCkrvm0RKl5dk0A1tQxy8s20N+iDbQuoWuwA3tRxH0VQarDgslNjQuqT8srsa&#10;BfX35CQPh3XEn5vR9vSepcef11ipl+f+Yw7CU+//w492qhXEY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QE9xQAAANsAAAAPAAAAAAAAAAAAAAAAAJgCAABkcnMv&#10;ZG93bnJldi54bWxQSwUGAAAAAAQABAD1AAAAigMAAAAA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  <v:shape id="_x0000_s1059" type="#_x0000_t202" style="position:absolute;left:44598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kpsQA&#10;AADbAAAADwAAAGRycy9kb3ducmV2LnhtbESPT4vCMBTE74LfITzBi2jqn12WahQRFPeou5X19mie&#10;bbV5KU3U+u3NguBxmJnfMLNFY0pxo9oVlhUMBxEI4tTqgjMFvz/r/hcI55E1lpZJwYMcLObt1gxj&#10;be+8o9veZyJA2MWoIPe+iqV0aU4G3cBWxME72dqgD7LOpK7xHuCmlKMo+pQGCw4LOVa0yim97K9G&#10;QXkYH2WSrCL+Xg83x4/d9u/cmyjV7TTLKQhPjX+HX+2tVjAZw/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pKbEAAAA2wAAAA8AAAAAAAAAAAAAAAAAmAIAAGRycy9k&#10;b3ducmV2LnhtbFBLBQYAAAAABAAEAPUAAACJAwAAAAA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  <v:shape id="_x0000_s1060" type="#_x0000_t202" style="position:absolute;left:55726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80sUA&#10;AADbAAAADwAAAGRycy9kb3ducmV2LnhtbESPQWvCQBSE74L/YXlCL1I31lhK6ioiWOwxqZZ6e2Rf&#10;k9Ts27C71fjv3ULB4zAz3zCLVW9acSbnG8sKppMEBHFpdcOVgv3H9vEFhA/IGlvLpOBKHlbL4WCB&#10;mbYXzulchEpECPsMFdQhdJmUvqzJoJ/Yjjh639YZDFG6SmqHlwg3rXxKkmdpsOG4UGNHm5rKU/Fr&#10;FLSfs6M8HDYJv2+nb8d5vvv6GadKPYz69SuIQH24h//bO60gTeH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DzSxQAAANsAAAAPAAAAAAAAAAAAAAAAAJgCAABkcnMv&#10;ZG93bnJldi54bWxQSwUGAAAAAAQABAD1AAAAigMAAAAA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  <v:shape id="_x0000_s1061" type="#_x0000_t202" style="position:absolute;left:66854;width:4394;height:4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ZScQA&#10;AADbAAAADwAAAGRycy9kb3ducmV2LnhtbESPT4vCMBTE74LfITzBi2jqv2WpRhFB0aPuVtbbo3m2&#10;1ealNFG7394sCHscZuY3zHzZmFI8qHaFZQXDQQSCOLW64EzB99em/wnCeWSNpWVS8EsOlot2a46x&#10;tk8+0OPoMxEg7GJUkHtfxVK6NCeDbmAr4uBdbG3QB1lnUtf4DHBTylEUfUiDBYeFHCta55Tejnej&#10;oDyNzzJJ1hHvN8PteXrY/Vx7E6W6nWY1A+Gp8f/hd3unFUym8Pc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AmUnEAAAA2wAAAA8AAAAAAAAAAAAAAAAAmAIAAGRycy9k&#10;b3ducmV2LnhtbFBLBQYAAAAABAAEAPUAAACJAwAAAAA=&#10;" filled="f" stroked="f">
                <v:textbox inset=",0,,0">
                  <w:txbxContent>
                    <w:p w:rsidR="00CC2869" w:rsidRPr="00491FC1" w:rsidRDefault="00CC2869" w:rsidP="00CC2869">
                      <w:pPr>
                        <w:spacing w:after="0" w:line="240" w:lineRule="auto"/>
                        <w:ind w:right="902"/>
                        <w:jc w:val="center"/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C1">
                        <w:rPr>
                          <w:rFonts w:ascii="Archivo Narrow" w:eastAsia="Archivo Narrow" w:hAnsi="Archivo Narrow" w:cs="Archivo Narrow"/>
                          <w:b/>
                          <w:sz w:val="26"/>
                          <w:szCs w:val="26"/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v:group>
          </w:pict>
        </mc:Fallback>
      </mc:AlternateContent>
    </w:r>
    <w:r w:rsidR="0073111B">
      <w:rPr>
        <w:rFonts w:ascii="Archivo Narrow" w:hAnsi="Archivo Narrow"/>
      </w:rPr>
      <w:t>SUBMISSION DATE:</w:t>
    </w:r>
    <w:r w:rsidR="0073111B">
      <w:rPr>
        <w:rFonts w:ascii="Archivo Narrow" w:hAnsi="Archivo Narrow"/>
      </w:rPr>
      <w:tab/>
    </w:r>
    <w:r w:rsidR="0073111B">
      <w:rPr>
        <w:rFonts w:ascii="Archivo Narrow" w:hAnsi="Archivo Narrow"/>
      </w:rPr>
      <w:tab/>
      <w:t>FACILITY ID #:</w:t>
    </w:r>
    <w:r w:rsidRPr="00CC2869">
      <w:rPr>
        <w:rFonts w:ascii="Archivo Narrow" w:eastAsia="Archivo Narrow" w:hAnsi="Archivo Narrow" w:cs="Archivo Narrow"/>
        <w:noProof/>
        <w:color w:val="231F20"/>
        <w:sz w:val="18"/>
        <w:szCs w:val="1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7C"/>
    <w:rsid w:val="00000365"/>
    <w:rsid w:val="0007495F"/>
    <w:rsid w:val="000E0A58"/>
    <w:rsid w:val="000E2D67"/>
    <w:rsid w:val="001C0EA8"/>
    <w:rsid w:val="001E6B07"/>
    <w:rsid w:val="003B78A0"/>
    <w:rsid w:val="004260A5"/>
    <w:rsid w:val="00436B3D"/>
    <w:rsid w:val="00491FC1"/>
    <w:rsid w:val="004F1D4D"/>
    <w:rsid w:val="00504EDD"/>
    <w:rsid w:val="00531B46"/>
    <w:rsid w:val="00563CDF"/>
    <w:rsid w:val="005D279F"/>
    <w:rsid w:val="00625BAC"/>
    <w:rsid w:val="006B78A1"/>
    <w:rsid w:val="00715841"/>
    <w:rsid w:val="0073111B"/>
    <w:rsid w:val="00774CD7"/>
    <w:rsid w:val="0077638F"/>
    <w:rsid w:val="008C1422"/>
    <w:rsid w:val="008F189F"/>
    <w:rsid w:val="00911FC6"/>
    <w:rsid w:val="00950568"/>
    <w:rsid w:val="009C5B13"/>
    <w:rsid w:val="009D7112"/>
    <w:rsid w:val="00A41289"/>
    <w:rsid w:val="00A973C6"/>
    <w:rsid w:val="00AE20A1"/>
    <w:rsid w:val="00B367E2"/>
    <w:rsid w:val="00BF3F57"/>
    <w:rsid w:val="00BF6483"/>
    <w:rsid w:val="00C052F1"/>
    <w:rsid w:val="00CA1760"/>
    <w:rsid w:val="00CC2869"/>
    <w:rsid w:val="00D33881"/>
    <w:rsid w:val="00DC4FB0"/>
    <w:rsid w:val="00DC5F4E"/>
    <w:rsid w:val="00DD0292"/>
    <w:rsid w:val="00E5417C"/>
    <w:rsid w:val="00E90526"/>
    <w:rsid w:val="00EA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11B"/>
  </w:style>
  <w:style w:type="paragraph" w:styleId="Footer">
    <w:name w:val="footer"/>
    <w:basedOn w:val="Normal"/>
    <w:link w:val="FooterChar"/>
    <w:uiPriority w:val="99"/>
    <w:unhideWhenUsed/>
    <w:rsid w:val="0073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11B"/>
  </w:style>
  <w:style w:type="paragraph" w:styleId="Footer">
    <w:name w:val="footer"/>
    <w:basedOn w:val="Normal"/>
    <w:link w:val="FooterChar"/>
    <w:uiPriority w:val="99"/>
    <w:unhideWhenUsed/>
    <w:rsid w:val="00731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customXml" Target="../customXml/item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FC4B7F9B23F4181028478DB34B5C8" ma:contentTypeVersion="2" ma:contentTypeDescription="Create a new document." ma:contentTypeScope="" ma:versionID="69388932e9e8c39a0140d69e0e13f77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6081ab557ade10ba67ec772f0582be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D822C2-0363-4E94-AC97-AE0A84F4BED8}"/>
</file>

<file path=customXml/itemProps2.xml><?xml version="1.0" encoding="utf-8"?>
<ds:datastoreItem xmlns:ds="http://schemas.openxmlformats.org/officeDocument/2006/customXml" ds:itemID="{9F14404C-CE5F-4983-BCB1-23DFEED1BEF5}"/>
</file>

<file path=customXml/itemProps3.xml><?xml version="1.0" encoding="utf-8"?>
<ds:datastoreItem xmlns:ds="http://schemas.openxmlformats.org/officeDocument/2006/customXml" ds:itemID="{5AFF07AA-98E5-453B-BAD3-64AE60A150EC}"/>
</file>

<file path=customXml/itemProps4.xml><?xml version="1.0" encoding="utf-8"?>
<ds:datastoreItem xmlns:ds="http://schemas.openxmlformats.org/officeDocument/2006/customXml" ds:itemID="{E9B64D28-571D-43FB-B14E-078F96730A3F}"/>
</file>

<file path=docProps/app.xml><?xml version="1.0" encoding="utf-8"?>
<Properties xmlns="http://schemas.openxmlformats.org/officeDocument/2006/extended-properties" xmlns:vt="http://schemas.openxmlformats.org/officeDocument/2006/docPropsVTypes">
  <Template>3FC9EB5C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Map.indd</vt:lpstr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Map.indd</dc:title>
  <dc:creator>Mason. Julian</dc:creator>
  <cp:lastModifiedBy>Mason. Julian</cp:lastModifiedBy>
  <cp:revision>3</cp:revision>
  <dcterms:created xsi:type="dcterms:W3CDTF">2015-08-31T15:32:00Z</dcterms:created>
  <dcterms:modified xsi:type="dcterms:W3CDTF">2015-08-31T15:32:00Z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2015-08-17T00:00:00Z</vt:filetime>
  </property>
  <property fmtid="{D5CDD505-2E9C-101B-9397-08002B2CF9AE}" pid="3" name="LastSaved">
    <vt:filetime>2015-08-17T00:00:00Z</vt:filetime>
  </property>
  <property fmtid="{D5CDD505-2E9C-101B-9397-08002B2CF9AE}" pid="4" name="ContentTypeId">
    <vt:lpwstr>0x010100F64FC4B7F9B23F4181028478DB34B5C8</vt:lpwstr>
  </property>
</Properties>
</file>